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276" w:rsidRPr="006F0276" w:rsidRDefault="006F0276" w:rsidP="006F0276"/>
    <w:p w:rsidR="006F0276" w:rsidRPr="006F0276" w:rsidRDefault="006F0276" w:rsidP="006F0276"/>
    <w:p w:rsidR="00E85A99" w:rsidRPr="009C4A9D" w:rsidRDefault="00E85A99" w:rsidP="006F0276">
      <w:pPr>
        <w:rPr>
          <w:rFonts w:asciiTheme="minorHAnsi" w:hAnsiTheme="minorHAnsi"/>
        </w:rPr>
      </w:pPr>
      <w:r w:rsidRPr="009C4A9D">
        <w:rPr>
          <w:rFonts w:asciiTheme="minorHAnsi" w:hAnsiTheme="minorHAnsi"/>
        </w:rPr>
        <w:t>[MODELO DE SOLICITUD]</w:t>
      </w:r>
    </w:p>
    <w:p w:rsidR="00E85A99" w:rsidRPr="009C4A9D" w:rsidRDefault="00E85A99" w:rsidP="006F0276">
      <w:pPr>
        <w:rPr>
          <w:rFonts w:asciiTheme="minorHAnsi" w:hAnsiTheme="minorHAnsi"/>
        </w:rPr>
      </w:pPr>
    </w:p>
    <w:p w:rsidR="00F5003D" w:rsidRPr="009C4A9D" w:rsidRDefault="00F5003D" w:rsidP="00F5003D">
      <w:pPr>
        <w:rPr>
          <w:rFonts w:asciiTheme="minorHAnsi" w:hAnsiTheme="minorHAnsi"/>
        </w:rPr>
      </w:pPr>
    </w:p>
    <w:p w:rsidR="00F5003D" w:rsidRPr="009C4A9D" w:rsidRDefault="00411AE9" w:rsidP="00F5003D">
      <w:pPr>
        <w:jc w:val="both"/>
        <w:rPr>
          <w:rFonts w:asciiTheme="minorHAnsi" w:hAnsiTheme="minorHAnsi"/>
        </w:rPr>
      </w:pPr>
      <w:r w:rsidRPr="009C4A9D">
        <w:rPr>
          <w:rFonts w:asciiTheme="minorHAnsi" w:hAnsiTheme="minorHAnsi"/>
        </w:rPr>
        <w:t>El/</w:t>
      </w:r>
      <w:r w:rsidR="00F5003D" w:rsidRPr="009C4A9D">
        <w:rPr>
          <w:rFonts w:asciiTheme="minorHAnsi" w:hAnsiTheme="minorHAnsi"/>
        </w:rPr>
        <w:t>La [UNIDAD /ORGANI</w:t>
      </w:r>
      <w:r w:rsidR="00B80324">
        <w:rPr>
          <w:rFonts w:asciiTheme="minorHAnsi" w:hAnsiTheme="minorHAnsi"/>
        </w:rPr>
        <w:t>S</w:t>
      </w:r>
      <w:bookmarkStart w:id="0" w:name="_GoBack"/>
      <w:bookmarkEnd w:id="0"/>
      <w:r w:rsidR="00F5003D" w:rsidRPr="009C4A9D">
        <w:rPr>
          <w:rFonts w:asciiTheme="minorHAnsi" w:hAnsiTheme="minorHAnsi"/>
        </w:rPr>
        <w:t xml:space="preserve">MO] tiene la competencia en la gestión de expedientes de dependencia que se facilita </w:t>
      </w:r>
      <w:r w:rsidR="0061769D" w:rsidRPr="009C4A9D">
        <w:rPr>
          <w:rFonts w:asciiTheme="minorHAnsi" w:hAnsiTheme="minorHAnsi"/>
        </w:rPr>
        <w:t>a través de</w:t>
      </w:r>
      <w:r w:rsidR="00F5003D" w:rsidRPr="009C4A9D">
        <w:rPr>
          <w:rFonts w:asciiTheme="minorHAnsi" w:hAnsiTheme="minorHAnsi"/>
        </w:rPr>
        <w:t xml:space="preserve"> la aplicación GCA2 (Gestión de Comunidades Autónomas</w:t>
      </w:r>
      <w:r w:rsidR="00395B01" w:rsidRPr="009C4A9D">
        <w:rPr>
          <w:rFonts w:asciiTheme="minorHAnsi" w:hAnsiTheme="minorHAnsi"/>
        </w:rPr>
        <w:t xml:space="preserve"> 2</w:t>
      </w:r>
      <w:r w:rsidR="00F5003D" w:rsidRPr="009C4A9D">
        <w:rPr>
          <w:rFonts w:asciiTheme="minorHAnsi" w:hAnsiTheme="minorHAnsi"/>
        </w:rPr>
        <w:t>), y por ello, ostenta un interés manifiesto en disponer de la mencionada aplicación para uso en la Comunidad Autónoma de [INDICAR NOMBRE COMUNIDAD].</w:t>
      </w:r>
    </w:p>
    <w:p w:rsidR="00F5003D" w:rsidRPr="009C4A9D" w:rsidRDefault="00F5003D" w:rsidP="00F5003D">
      <w:pPr>
        <w:jc w:val="both"/>
        <w:rPr>
          <w:rFonts w:asciiTheme="minorHAnsi" w:hAnsiTheme="minorHAnsi"/>
        </w:rPr>
      </w:pPr>
    </w:p>
    <w:p w:rsidR="00F5003D" w:rsidRPr="009C4A9D" w:rsidRDefault="00F5003D" w:rsidP="00F5003D">
      <w:pPr>
        <w:jc w:val="both"/>
        <w:rPr>
          <w:rFonts w:asciiTheme="minorHAnsi" w:hAnsiTheme="minorHAnsi"/>
        </w:rPr>
      </w:pPr>
      <w:r w:rsidRPr="009C4A9D">
        <w:rPr>
          <w:rFonts w:asciiTheme="minorHAnsi" w:hAnsiTheme="minorHAnsi"/>
        </w:rPr>
        <w:t>El</w:t>
      </w:r>
      <w:r w:rsidR="00395B01" w:rsidRPr="009C4A9D">
        <w:rPr>
          <w:rFonts w:asciiTheme="minorHAnsi" w:hAnsiTheme="minorHAnsi"/>
        </w:rPr>
        <w:t>/La</w:t>
      </w:r>
      <w:r w:rsidRPr="009C4A9D">
        <w:rPr>
          <w:rFonts w:asciiTheme="minorHAnsi" w:hAnsiTheme="minorHAnsi"/>
        </w:rPr>
        <w:t xml:space="preserve"> [NOMBRE DEL ORGANISMO] se com</w:t>
      </w:r>
      <w:r w:rsidR="00C72508" w:rsidRPr="009C4A9D">
        <w:rPr>
          <w:rFonts w:asciiTheme="minorHAnsi" w:hAnsiTheme="minorHAnsi"/>
        </w:rPr>
        <w:t>promete a respetar la licencia; y</w:t>
      </w:r>
      <w:r w:rsidRPr="009C4A9D">
        <w:rPr>
          <w:rFonts w:asciiTheme="minorHAnsi" w:hAnsiTheme="minorHAnsi"/>
        </w:rPr>
        <w:t xml:space="preserve"> designa a [NOMBRE Y APELLIDOS]</w:t>
      </w:r>
      <w:r w:rsidR="00026C48" w:rsidRPr="009C4A9D">
        <w:rPr>
          <w:rFonts w:asciiTheme="minorHAnsi" w:hAnsiTheme="minorHAnsi"/>
        </w:rPr>
        <w:t>,</w:t>
      </w:r>
      <w:r w:rsidRPr="009C4A9D">
        <w:rPr>
          <w:rFonts w:asciiTheme="minorHAnsi" w:hAnsiTheme="minorHAnsi"/>
        </w:rPr>
        <w:t xml:space="preserve"> </w:t>
      </w:r>
      <w:r w:rsidR="00026C48" w:rsidRPr="009C4A9D">
        <w:rPr>
          <w:rFonts w:asciiTheme="minorHAnsi" w:hAnsiTheme="minorHAnsi"/>
        </w:rPr>
        <w:t xml:space="preserve">con correo electrónico [@mail], </w:t>
      </w:r>
      <w:r w:rsidRPr="009C4A9D">
        <w:rPr>
          <w:rFonts w:asciiTheme="minorHAnsi" w:hAnsiTheme="minorHAnsi"/>
        </w:rPr>
        <w:t>como interlocutor con I</w:t>
      </w:r>
      <w:r w:rsidR="00026C48" w:rsidRPr="009C4A9D">
        <w:rPr>
          <w:rFonts w:asciiTheme="minorHAnsi" w:hAnsiTheme="minorHAnsi"/>
        </w:rPr>
        <w:t xml:space="preserve">mserso </w:t>
      </w:r>
      <w:r w:rsidRPr="009C4A9D">
        <w:rPr>
          <w:rFonts w:asciiTheme="minorHAnsi" w:hAnsiTheme="minorHAnsi"/>
        </w:rPr>
        <w:t>para la</w:t>
      </w:r>
      <w:r w:rsidR="00C72508" w:rsidRPr="009C4A9D">
        <w:rPr>
          <w:rFonts w:asciiTheme="minorHAnsi" w:hAnsiTheme="minorHAnsi"/>
        </w:rPr>
        <w:t xml:space="preserve"> autorización de otros usuarios </w:t>
      </w:r>
      <w:r w:rsidR="00026C48" w:rsidRPr="009C4A9D">
        <w:rPr>
          <w:rFonts w:asciiTheme="minorHAnsi" w:hAnsiTheme="minorHAnsi"/>
        </w:rPr>
        <w:t xml:space="preserve">de este organismo </w:t>
      </w:r>
      <w:r w:rsidR="00C72508" w:rsidRPr="009C4A9D">
        <w:rPr>
          <w:rFonts w:asciiTheme="minorHAnsi" w:hAnsiTheme="minorHAnsi"/>
        </w:rPr>
        <w:t>y</w:t>
      </w:r>
      <w:r w:rsidRPr="009C4A9D">
        <w:rPr>
          <w:rFonts w:asciiTheme="minorHAnsi" w:hAnsiTheme="minorHAnsi"/>
        </w:rPr>
        <w:t xml:space="preserve"> </w:t>
      </w:r>
      <w:r w:rsidR="00026C48" w:rsidRPr="009C4A9D">
        <w:rPr>
          <w:rFonts w:asciiTheme="minorHAnsi" w:hAnsiTheme="minorHAnsi"/>
        </w:rPr>
        <w:t>centralizador de</w:t>
      </w:r>
      <w:r w:rsidRPr="009C4A9D">
        <w:rPr>
          <w:rFonts w:asciiTheme="minorHAnsi" w:hAnsiTheme="minorHAnsi"/>
        </w:rPr>
        <w:t xml:space="preserve"> las comunicaciones </w:t>
      </w:r>
      <w:r w:rsidR="00C72508" w:rsidRPr="009C4A9D">
        <w:rPr>
          <w:rFonts w:asciiTheme="minorHAnsi" w:hAnsiTheme="minorHAnsi"/>
        </w:rPr>
        <w:t xml:space="preserve">en todo lo </w:t>
      </w:r>
      <w:r w:rsidR="00026C48" w:rsidRPr="009C4A9D">
        <w:rPr>
          <w:rFonts w:asciiTheme="minorHAnsi" w:hAnsiTheme="minorHAnsi"/>
        </w:rPr>
        <w:t>referente</w:t>
      </w:r>
      <w:r w:rsidR="00C72508" w:rsidRPr="009C4A9D">
        <w:rPr>
          <w:rFonts w:asciiTheme="minorHAnsi" w:hAnsiTheme="minorHAnsi"/>
        </w:rPr>
        <w:t xml:space="preserve"> a la descarga</w:t>
      </w:r>
      <w:r w:rsidR="0086361D" w:rsidRPr="009C4A9D">
        <w:rPr>
          <w:rFonts w:asciiTheme="minorHAnsi" w:hAnsiTheme="minorHAnsi"/>
        </w:rPr>
        <w:t xml:space="preserve"> a través del Centro de Transferencia Tecnológica</w:t>
      </w:r>
      <w:r w:rsidR="00026C48" w:rsidRPr="009C4A9D">
        <w:rPr>
          <w:rFonts w:asciiTheme="minorHAnsi" w:hAnsiTheme="minorHAnsi"/>
        </w:rPr>
        <w:t xml:space="preserve"> </w:t>
      </w:r>
      <w:r w:rsidR="0086361D" w:rsidRPr="009C4A9D">
        <w:rPr>
          <w:rFonts w:asciiTheme="minorHAnsi" w:hAnsiTheme="minorHAnsi"/>
        </w:rPr>
        <w:t>(CTT)</w:t>
      </w:r>
      <w:r w:rsidR="00C72508" w:rsidRPr="009C4A9D">
        <w:rPr>
          <w:rFonts w:asciiTheme="minorHAnsi" w:hAnsiTheme="minorHAnsi"/>
        </w:rPr>
        <w:t xml:space="preserve"> y </w:t>
      </w:r>
      <w:r w:rsidR="00026C48" w:rsidRPr="009C4A9D">
        <w:rPr>
          <w:rFonts w:asciiTheme="minorHAnsi" w:hAnsiTheme="minorHAnsi"/>
        </w:rPr>
        <w:t xml:space="preserve">el </w:t>
      </w:r>
      <w:r w:rsidRPr="009C4A9D">
        <w:rPr>
          <w:rFonts w:asciiTheme="minorHAnsi" w:hAnsiTheme="minorHAnsi"/>
        </w:rPr>
        <w:t xml:space="preserve">uso de la </w:t>
      </w:r>
      <w:r w:rsidR="00C72508" w:rsidRPr="009C4A9D">
        <w:rPr>
          <w:rFonts w:asciiTheme="minorHAnsi" w:hAnsiTheme="minorHAnsi"/>
        </w:rPr>
        <w:t xml:space="preserve">información relacionada con </w:t>
      </w:r>
      <w:r w:rsidR="0051184C" w:rsidRPr="009C4A9D">
        <w:rPr>
          <w:rFonts w:asciiTheme="minorHAnsi" w:hAnsiTheme="minorHAnsi"/>
        </w:rPr>
        <w:t>GCA2</w:t>
      </w:r>
      <w:r w:rsidRPr="009C4A9D">
        <w:rPr>
          <w:rFonts w:asciiTheme="minorHAnsi" w:hAnsiTheme="minorHAnsi"/>
        </w:rPr>
        <w:t xml:space="preserve">.  </w:t>
      </w:r>
    </w:p>
    <w:p w:rsidR="006F0276" w:rsidRPr="009C4A9D" w:rsidRDefault="006F0276" w:rsidP="006F0276">
      <w:pPr>
        <w:rPr>
          <w:rFonts w:asciiTheme="minorHAnsi" w:hAnsiTheme="minorHAnsi"/>
        </w:rPr>
      </w:pPr>
    </w:p>
    <w:p w:rsidR="006F0276" w:rsidRPr="006F0276" w:rsidRDefault="006F0276" w:rsidP="006F0276"/>
    <w:p w:rsidR="006F0276" w:rsidRPr="006F0276" w:rsidRDefault="006F0276" w:rsidP="006F0276"/>
    <w:p w:rsidR="006F0276" w:rsidRPr="006F0276" w:rsidRDefault="006F0276" w:rsidP="006F0276"/>
    <w:p w:rsidR="006F0276" w:rsidRPr="006F0276" w:rsidRDefault="006F0276" w:rsidP="006F0276"/>
    <w:p w:rsidR="006F0276" w:rsidRPr="006F0276" w:rsidRDefault="006F0276" w:rsidP="006F0276"/>
    <w:p w:rsidR="006F0276" w:rsidRPr="006F0276" w:rsidRDefault="006F0276" w:rsidP="006F0276"/>
    <w:p w:rsidR="006F0276" w:rsidRPr="006F0276" w:rsidRDefault="006F0276" w:rsidP="006F0276"/>
    <w:p w:rsidR="006F0276" w:rsidRPr="006F0276" w:rsidRDefault="006F0276" w:rsidP="006F0276"/>
    <w:p w:rsidR="006F0276" w:rsidRPr="006F0276" w:rsidRDefault="006F0276" w:rsidP="006F0276"/>
    <w:p w:rsidR="006F0276" w:rsidRPr="006F0276" w:rsidRDefault="006F0276" w:rsidP="006F0276"/>
    <w:p w:rsidR="006F0276" w:rsidRPr="006F0276" w:rsidRDefault="006F0276" w:rsidP="006F0276"/>
    <w:p w:rsidR="006F0276" w:rsidRDefault="006F0276" w:rsidP="006F0276"/>
    <w:p w:rsidR="00E85A99" w:rsidRDefault="00E85A99" w:rsidP="006F0276"/>
    <w:p w:rsidR="00E85A99" w:rsidRDefault="00E85A99" w:rsidP="006F0276"/>
    <w:p w:rsidR="00E85A99" w:rsidRDefault="00E85A99" w:rsidP="006F0276"/>
    <w:p w:rsidR="00E85A99" w:rsidRDefault="00E85A99" w:rsidP="006F0276"/>
    <w:p w:rsidR="00E85A99" w:rsidRDefault="00E85A99" w:rsidP="006F0276"/>
    <w:p w:rsidR="00E85A99" w:rsidRDefault="00E85A99" w:rsidP="006F0276"/>
    <w:p w:rsidR="00E85A99" w:rsidRDefault="00E85A99" w:rsidP="006F0276"/>
    <w:p w:rsidR="00E85A99" w:rsidRDefault="00E85A99" w:rsidP="006F0276"/>
    <w:p w:rsidR="00E85A99" w:rsidRDefault="00E85A99" w:rsidP="006F0276"/>
    <w:p w:rsidR="00E85A99" w:rsidRDefault="00E85A99" w:rsidP="006F0276"/>
    <w:p w:rsidR="00E85A99" w:rsidRDefault="00E85A99" w:rsidP="006F0276"/>
    <w:p w:rsidR="00E85A99" w:rsidRDefault="00E85A99" w:rsidP="006F0276"/>
    <w:p w:rsidR="00E85A99" w:rsidRDefault="00E85A99" w:rsidP="006F0276"/>
    <w:p w:rsidR="00E85A99" w:rsidRPr="00E85A99" w:rsidRDefault="00E85A99" w:rsidP="00E85A99">
      <w:pPr>
        <w:rPr>
          <w:b/>
        </w:rPr>
      </w:pPr>
      <w:r w:rsidRPr="00E85A99">
        <w:rPr>
          <w:b/>
        </w:rPr>
        <w:t>Director/a General del Instituto de Mayores y Servicios Sociales (Imserso).</w:t>
      </w:r>
    </w:p>
    <w:p w:rsidR="00E85A99" w:rsidRDefault="00E85A99" w:rsidP="006F0276">
      <w:r w:rsidRPr="00E85A99">
        <w:rPr>
          <w:b/>
        </w:rPr>
        <w:t xml:space="preserve">Avda. de la Ilustración, s/n con </w:t>
      </w:r>
      <w:r w:rsidR="0051184C">
        <w:rPr>
          <w:b/>
        </w:rPr>
        <w:t xml:space="preserve">Vta. </w:t>
      </w:r>
      <w:proofErr w:type="gramStart"/>
      <w:r w:rsidR="0051184C">
        <w:rPr>
          <w:b/>
        </w:rPr>
        <w:t>a</w:t>
      </w:r>
      <w:proofErr w:type="gramEnd"/>
      <w:r w:rsidRPr="00E85A99">
        <w:rPr>
          <w:b/>
        </w:rPr>
        <w:t xml:space="preserve"> </w:t>
      </w:r>
      <w:proofErr w:type="spellStart"/>
      <w:r w:rsidRPr="00E85A99">
        <w:rPr>
          <w:b/>
        </w:rPr>
        <w:t>Ginzo</w:t>
      </w:r>
      <w:proofErr w:type="spellEnd"/>
      <w:r w:rsidRPr="00E85A99">
        <w:rPr>
          <w:b/>
        </w:rPr>
        <w:t xml:space="preserve"> de </w:t>
      </w:r>
      <w:proofErr w:type="spellStart"/>
      <w:r w:rsidRPr="00E85A99">
        <w:rPr>
          <w:b/>
        </w:rPr>
        <w:t>Limia</w:t>
      </w:r>
      <w:proofErr w:type="spellEnd"/>
      <w:r w:rsidRPr="00E85A99">
        <w:rPr>
          <w:b/>
        </w:rPr>
        <w:t>, 58</w:t>
      </w:r>
      <w:r>
        <w:rPr>
          <w:b/>
        </w:rPr>
        <w:t xml:space="preserve">. </w:t>
      </w:r>
      <w:r w:rsidRPr="00E85A99">
        <w:rPr>
          <w:b/>
        </w:rPr>
        <w:t>28029 Madrid</w:t>
      </w:r>
    </w:p>
    <w:p w:rsidR="006F0276" w:rsidRDefault="006F0276" w:rsidP="006F0276"/>
    <w:sectPr w:rsidR="006F0276" w:rsidSect="00955A9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701" w:bottom="1418" w:left="1701" w:header="851" w:footer="3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01A4" w:rsidRDefault="003601A4">
      <w:r>
        <w:separator/>
      </w:r>
    </w:p>
  </w:endnote>
  <w:endnote w:type="continuationSeparator" w:id="0">
    <w:p w:rsidR="003601A4" w:rsidRDefault="00360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913" w:type="dxa"/>
      <w:tblInd w:w="8009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913"/>
    </w:tblGrid>
    <w:tr w:rsidR="00C513C0" w:rsidTr="00723277">
      <w:trPr>
        <w:cantSplit/>
        <w:trHeight w:val="60"/>
      </w:trPr>
      <w:tc>
        <w:tcPr>
          <w:tcW w:w="1913" w:type="dxa"/>
        </w:tcPr>
        <w:p w:rsidR="00C513C0" w:rsidRDefault="00C513C0" w:rsidP="00723277">
          <w:pPr>
            <w:pStyle w:val="Encabezado"/>
            <w:jc w:val="both"/>
            <w:rPr>
              <w:rFonts w:ascii="Arial" w:hAnsi="Arial"/>
              <w:b/>
              <w:sz w:val="10"/>
            </w:rPr>
          </w:pPr>
          <w:r>
            <w:rPr>
              <w:rFonts w:ascii="Arial" w:hAnsi="Arial"/>
              <w:b/>
              <w:sz w:val="10"/>
            </w:rPr>
            <w:t>MINISTERIO</w:t>
          </w:r>
        </w:p>
        <w:p w:rsidR="00C513C0" w:rsidRDefault="00C513C0" w:rsidP="00723277">
          <w:pPr>
            <w:pStyle w:val="Encabezado"/>
            <w:jc w:val="both"/>
            <w:rPr>
              <w:rFonts w:ascii="Arial" w:hAnsi="Arial"/>
              <w:b/>
              <w:sz w:val="10"/>
            </w:rPr>
          </w:pPr>
          <w:r>
            <w:rPr>
              <w:rFonts w:ascii="Arial" w:hAnsi="Arial"/>
              <w:b/>
              <w:sz w:val="10"/>
            </w:rPr>
            <w:t>DE SANIDAD, SERVICIOS SOCIALES</w:t>
          </w:r>
        </w:p>
        <w:p w:rsidR="00C513C0" w:rsidRDefault="00C513C0" w:rsidP="00723277">
          <w:pPr>
            <w:pStyle w:val="Encabezado"/>
            <w:jc w:val="both"/>
            <w:rPr>
              <w:rFonts w:ascii="Arial" w:hAnsi="Arial"/>
              <w:b/>
              <w:sz w:val="10"/>
            </w:rPr>
          </w:pPr>
          <w:r>
            <w:rPr>
              <w:rFonts w:ascii="Arial" w:hAnsi="Arial"/>
              <w:b/>
              <w:sz w:val="10"/>
            </w:rPr>
            <w:t>E IGUALDAD</w:t>
          </w:r>
        </w:p>
      </w:tc>
    </w:tr>
    <w:tr w:rsidR="00C513C0" w:rsidTr="00723277">
      <w:trPr>
        <w:cantSplit/>
        <w:trHeight w:val="60"/>
      </w:trPr>
      <w:tc>
        <w:tcPr>
          <w:tcW w:w="1913" w:type="dxa"/>
        </w:tcPr>
        <w:p w:rsidR="00C513C0" w:rsidRDefault="00C513C0" w:rsidP="00723277">
          <w:pPr>
            <w:pStyle w:val="Encabezado"/>
            <w:spacing w:before="120"/>
            <w:jc w:val="both"/>
            <w:rPr>
              <w:rFonts w:ascii="Arial" w:hAnsi="Arial"/>
              <w:sz w:val="10"/>
            </w:rPr>
          </w:pPr>
          <w:r>
            <w:rPr>
              <w:rFonts w:ascii="Arial" w:hAnsi="Arial"/>
              <w:sz w:val="10"/>
            </w:rPr>
            <w:t>SECRETARÍA DE ESTADO</w:t>
          </w:r>
        </w:p>
        <w:p w:rsidR="00C513C0" w:rsidRDefault="00C513C0" w:rsidP="00723277">
          <w:pPr>
            <w:pStyle w:val="Encabezado"/>
            <w:jc w:val="both"/>
            <w:rPr>
              <w:rFonts w:ascii="Arial" w:hAnsi="Arial"/>
              <w:sz w:val="10"/>
            </w:rPr>
          </w:pPr>
          <w:r>
            <w:rPr>
              <w:rFonts w:ascii="Arial" w:hAnsi="Arial"/>
              <w:sz w:val="10"/>
            </w:rPr>
            <w:t>DE SERVICIOS  SOCIALES</w:t>
          </w:r>
        </w:p>
        <w:p w:rsidR="00C513C0" w:rsidRDefault="00C513C0" w:rsidP="00723277">
          <w:pPr>
            <w:pStyle w:val="Encabezado"/>
            <w:jc w:val="both"/>
            <w:rPr>
              <w:rFonts w:ascii="Verdana" w:hAnsi="Verdana"/>
              <w:i/>
              <w:sz w:val="10"/>
            </w:rPr>
          </w:pPr>
          <w:r>
            <w:rPr>
              <w:rFonts w:ascii="Arial" w:hAnsi="Arial"/>
              <w:sz w:val="10"/>
            </w:rPr>
            <w:t>E IGUALDAD</w:t>
          </w:r>
        </w:p>
      </w:tc>
    </w:tr>
    <w:tr w:rsidR="00C513C0" w:rsidTr="00723277">
      <w:trPr>
        <w:cantSplit/>
      </w:trPr>
      <w:tc>
        <w:tcPr>
          <w:tcW w:w="1913" w:type="dxa"/>
        </w:tcPr>
        <w:p w:rsidR="00C513C0" w:rsidRDefault="00C513C0" w:rsidP="00723277">
          <w:pPr>
            <w:pStyle w:val="Encabezado"/>
            <w:tabs>
              <w:tab w:val="left" w:pos="354"/>
            </w:tabs>
            <w:spacing w:before="120"/>
            <w:jc w:val="both"/>
            <w:rPr>
              <w:rFonts w:ascii="Arial" w:hAnsi="Arial"/>
              <w:sz w:val="10"/>
            </w:rPr>
          </w:pPr>
          <w:r>
            <w:rPr>
              <w:rFonts w:ascii="Arial" w:hAnsi="Arial"/>
              <w:sz w:val="10"/>
            </w:rPr>
            <w:t>INSTITUTO</w:t>
          </w:r>
        </w:p>
        <w:p w:rsidR="00C513C0" w:rsidRDefault="00C513C0" w:rsidP="00723277">
          <w:pPr>
            <w:pStyle w:val="Encabezado"/>
            <w:tabs>
              <w:tab w:val="left" w:pos="354"/>
            </w:tabs>
            <w:jc w:val="both"/>
            <w:rPr>
              <w:rFonts w:ascii="Arial" w:hAnsi="Arial"/>
              <w:sz w:val="10"/>
            </w:rPr>
          </w:pPr>
          <w:r>
            <w:rPr>
              <w:rFonts w:ascii="Arial" w:hAnsi="Arial"/>
              <w:sz w:val="10"/>
            </w:rPr>
            <w:t>DE MAYORES</w:t>
          </w:r>
        </w:p>
        <w:p w:rsidR="00C513C0" w:rsidRDefault="00C513C0" w:rsidP="00723277">
          <w:pPr>
            <w:pStyle w:val="Encabezado"/>
            <w:tabs>
              <w:tab w:val="left" w:pos="354"/>
            </w:tabs>
            <w:jc w:val="both"/>
            <w:rPr>
              <w:rFonts w:ascii="Arial" w:hAnsi="Arial"/>
              <w:b/>
              <w:sz w:val="10"/>
            </w:rPr>
          </w:pPr>
          <w:r>
            <w:rPr>
              <w:rFonts w:ascii="Arial" w:hAnsi="Arial"/>
              <w:sz w:val="10"/>
            </w:rPr>
            <w:t>Y SERVICIOS SOCIALES</w:t>
          </w:r>
        </w:p>
      </w:tc>
    </w:tr>
  </w:tbl>
  <w:p w:rsidR="00752600" w:rsidRPr="00C513C0" w:rsidRDefault="00752600" w:rsidP="00C513C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2C9" w:rsidRDefault="006812C9" w:rsidP="0051184C">
    <w:pPr>
      <w:pStyle w:val="Piedepgina"/>
    </w:pPr>
  </w:p>
  <w:p w:rsidR="00752600" w:rsidRDefault="0075260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01A4" w:rsidRDefault="003601A4">
      <w:r>
        <w:separator/>
      </w:r>
    </w:p>
  </w:footnote>
  <w:footnote w:type="continuationSeparator" w:id="0">
    <w:p w:rsidR="003601A4" w:rsidRDefault="003601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8618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851"/>
    </w:tblGrid>
    <w:tr w:rsidR="00752600">
      <w:trPr>
        <w:cantSplit/>
        <w:trHeight w:val="400"/>
      </w:trPr>
      <w:tc>
        <w:tcPr>
          <w:tcW w:w="851" w:type="dxa"/>
        </w:tcPr>
        <w:p w:rsidR="00752600" w:rsidRDefault="00F60F51">
          <w:pPr>
            <w:pStyle w:val="EncabezadoImagen"/>
            <w:ind w:right="0"/>
            <w:rPr>
              <w:rFonts w:ascii="Arial" w:hAnsi="Arial"/>
              <w:sz w:val="10"/>
            </w:rPr>
          </w:pPr>
          <w:r>
            <w:rPr>
              <w:rFonts w:ascii="Arial" w:hAnsi="Arial"/>
              <w:noProof/>
              <w:sz w:val="10"/>
              <w:lang w:val="es-ES"/>
            </w:rPr>
            <w:drawing>
              <wp:inline distT="0" distB="0" distL="0" distR="0">
                <wp:extent cx="446405" cy="457200"/>
                <wp:effectExtent l="0" t="0" r="0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640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52600" w:rsidRDefault="00752600">
    <w:pPr>
      <w:pStyle w:val="Encabezado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548" w:type="dxa"/>
      <w:tblInd w:w="-1066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917"/>
      <w:gridCol w:w="3764"/>
      <w:gridCol w:w="3867"/>
    </w:tblGrid>
    <w:tr w:rsidR="00DF5FEA" w:rsidTr="00DF5FEA">
      <w:trPr>
        <w:cantSplit/>
        <w:trHeight w:val="400"/>
      </w:trPr>
      <w:tc>
        <w:tcPr>
          <w:tcW w:w="917" w:type="dxa"/>
          <w:vMerge w:val="restart"/>
        </w:tcPr>
        <w:p w:rsidR="00DF5FEA" w:rsidRDefault="00DF5FEA" w:rsidP="0019083C">
          <w:pPr>
            <w:pStyle w:val="EncabezadoImagen"/>
            <w:ind w:right="0"/>
            <w:jc w:val="center"/>
            <w:rPr>
              <w:rFonts w:ascii="Arial" w:hAnsi="Arial"/>
            </w:rPr>
          </w:pPr>
        </w:p>
      </w:tc>
      <w:tc>
        <w:tcPr>
          <w:tcW w:w="3764" w:type="dxa"/>
          <w:vMerge w:val="restart"/>
        </w:tcPr>
        <w:p w:rsidR="00DF5FEA" w:rsidRDefault="00DF5FEA" w:rsidP="0019083C">
          <w:pPr>
            <w:pStyle w:val="EncabezadoImagen"/>
            <w:ind w:right="0"/>
            <w:jc w:val="both"/>
            <w:rPr>
              <w:rFonts w:ascii="Times New Roman" w:hAnsi="Times New Roman"/>
              <w:b/>
            </w:rPr>
          </w:pPr>
        </w:p>
      </w:tc>
      <w:tc>
        <w:tcPr>
          <w:tcW w:w="3867" w:type="dxa"/>
          <w:vMerge w:val="restart"/>
          <w:tcBorders>
            <w:left w:val="nil"/>
          </w:tcBorders>
        </w:tcPr>
        <w:p w:rsidR="00DF5FEA" w:rsidRDefault="00DF5FEA" w:rsidP="0019083C">
          <w:pPr>
            <w:pStyle w:val="EncabezadoDireccin"/>
            <w:tabs>
              <w:tab w:val="left" w:pos="563"/>
            </w:tabs>
            <w:ind w:left="-397" w:firstLine="0"/>
            <w:jc w:val="both"/>
            <w:rPr>
              <w:rFonts w:ascii="Times New Roman" w:hAnsi="Times New Roman"/>
              <w:position w:val="0"/>
              <w:sz w:val="24"/>
            </w:rPr>
          </w:pPr>
        </w:p>
      </w:tc>
    </w:tr>
    <w:tr w:rsidR="00DF5FEA" w:rsidTr="00DF5FEA">
      <w:trPr>
        <w:cantSplit/>
        <w:trHeight w:val="560"/>
      </w:trPr>
      <w:tc>
        <w:tcPr>
          <w:tcW w:w="917" w:type="dxa"/>
          <w:vMerge/>
        </w:tcPr>
        <w:p w:rsidR="00DF5FEA" w:rsidRDefault="00DF5FEA" w:rsidP="0019083C">
          <w:pPr>
            <w:pStyle w:val="EncabezadoImagen"/>
            <w:ind w:right="0"/>
            <w:jc w:val="center"/>
            <w:rPr>
              <w:rFonts w:ascii="Times New Roman" w:hAnsi="Times New Roman"/>
            </w:rPr>
          </w:pPr>
        </w:p>
      </w:tc>
      <w:tc>
        <w:tcPr>
          <w:tcW w:w="3764" w:type="dxa"/>
          <w:vMerge/>
        </w:tcPr>
        <w:p w:rsidR="00DF5FEA" w:rsidRDefault="00DF5FEA" w:rsidP="0019083C">
          <w:pPr>
            <w:pStyle w:val="EncabezadoImagen"/>
            <w:spacing w:before="240"/>
            <w:ind w:right="0"/>
            <w:jc w:val="both"/>
            <w:rPr>
              <w:rFonts w:ascii="Arial" w:hAnsi="Arial"/>
            </w:rPr>
          </w:pPr>
        </w:p>
      </w:tc>
      <w:tc>
        <w:tcPr>
          <w:tcW w:w="3867" w:type="dxa"/>
          <w:vMerge/>
          <w:tcBorders>
            <w:left w:val="nil"/>
          </w:tcBorders>
        </w:tcPr>
        <w:p w:rsidR="00DF5FEA" w:rsidRDefault="00DF5FEA" w:rsidP="0019083C">
          <w:pPr>
            <w:pStyle w:val="EncabezadoDireccin"/>
            <w:tabs>
              <w:tab w:val="left" w:pos="193"/>
            </w:tabs>
            <w:ind w:firstLine="0"/>
            <w:jc w:val="both"/>
            <w:rPr>
              <w:rFonts w:ascii="Times New Roman" w:hAnsi="Times New Roman"/>
              <w:position w:val="0"/>
              <w:sz w:val="24"/>
            </w:rPr>
          </w:pPr>
        </w:p>
      </w:tc>
    </w:tr>
    <w:tr w:rsidR="00DF5FEA" w:rsidTr="00DF5FEA">
      <w:trPr>
        <w:cantSplit/>
        <w:trHeight w:val="200"/>
      </w:trPr>
      <w:tc>
        <w:tcPr>
          <w:tcW w:w="917" w:type="dxa"/>
        </w:tcPr>
        <w:p w:rsidR="00DF5FEA" w:rsidRDefault="00DF5FEA" w:rsidP="00C72508">
          <w:pPr>
            <w:pStyle w:val="EncabezadoImagen"/>
            <w:ind w:right="0"/>
            <w:jc w:val="center"/>
            <w:rPr>
              <w:rFonts w:ascii="Times New Roman" w:hAnsi="Times New Roman"/>
            </w:rPr>
          </w:pPr>
        </w:p>
      </w:tc>
      <w:tc>
        <w:tcPr>
          <w:tcW w:w="3764" w:type="dxa"/>
        </w:tcPr>
        <w:p w:rsidR="00DF5FEA" w:rsidRDefault="00DF5FEA" w:rsidP="00C72508">
          <w:pPr>
            <w:pStyle w:val="Encabezado"/>
            <w:jc w:val="both"/>
            <w:rPr>
              <w:rFonts w:ascii="Verdana" w:hAnsi="Verdana"/>
              <w:i/>
              <w:sz w:val="16"/>
            </w:rPr>
          </w:pPr>
        </w:p>
      </w:tc>
      <w:tc>
        <w:tcPr>
          <w:tcW w:w="3867" w:type="dxa"/>
          <w:tcBorders>
            <w:left w:val="nil"/>
          </w:tcBorders>
        </w:tcPr>
        <w:p w:rsidR="00DF5FEA" w:rsidRDefault="00DF5FEA" w:rsidP="00C72508">
          <w:pPr>
            <w:pStyle w:val="EncabezadoDireccin"/>
            <w:tabs>
              <w:tab w:val="left" w:pos="193"/>
            </w:tabs>
            <w:ind w:firstLine="0"/>
            <w:jc w:val="both"/>
            <w:rPr>
              <w:rFonts w:ascii="Times New Roman" w:hAnsi="Times New Roman"/>
              <w:position w:val="0"/>
              <w:sz w:val="24"/>
            </w:rPr>
          </w:pPr>
        </w:p>
      </w:tc>
    </w:tr>
    <w:tr w:rsidR="00DF5FEA" w:rsidTr="00DF5FEA">
      <w:trPr>
        <w:cantSplit/>
        <w:trHeight w:val="200"/>
      </w:trPr>
      <w:tc>
        <w:tcPr>
          <w:tcW w:w="917" w:type="dxa"/>
        </w:tcPr>
        <w:p w:rsidR="00DF5FEA" w:rsidRDefault="00DF5FEA" w:rsidP="00C72508">
          <w:pPr>
            <w:pStyle w:val="EncabezadoImagen"/>
            <w:ind w:right="0"/>
            <w:jc w:val="center"/>
            <w:rPr>
              <w:rFonts w:ascii="Times New Roman" w:hAnsi="Times New Roman"/>
            </w:rPr>
          </w:pPr>
        </w:p>
      </w:tc>
      <w:tc>
        <w:tcPr>
          <w:tcW w:w="3764" w:type="dxa"/>
        </w:tcPr>
        <w:p w:rsidR="00DF5FEA" w:rsidRDefault="00DF5FEA" w:rsidP="00C72508">
          <w:pPr>
            <w:pStyle w:val="Encabezado"/>
            <w:jc w:val="both"/>
            <w:rPr>
              <w:rFonts w:ascii="Arial" w:hAnsi="Arial"/>
              <w:sz w:val="16"/>
            </w:rPr>
          </w:pPr>
        </w:p>
      </w:tc>
      <w:tc>
        <w:tcPr>
          <w:tcW w:w="3867" w:type="dxa"/>
          <w:tcBorders>
            <w:left w:val="nil"/>
          </w:tcBorders>
        </w:tcPr>
        <w:p w:rsidR="00DF5FEA" w:rsidRDefault="00DF5FEA" w:rsidP="00C72508">
          <w:pPr>
            <w:pStyle w:val="EncabezadoDireccin"/>
            <w:tabs>
              <w:tab w:val="left" w:pos="193"/>
            </w:tabs>
            <w:ind w:firstLine="0"/>
            <w:jc w:val="both"/>
            <w:rPr>
              <w:rFonts w:ascii="Times New Roman" w:hAnsi="Times New Roman"/>
              <w:position w:val="0"/>
              <w:sz w:val="24"/>
            </w:rPr>
          </w:pPr>
        </w:p>
      </w:tc>
    </w:tr>
  </w:tbl>
  <w:p w:rsidR="00752600" w:rsidRDefault="0075260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5B459F"/>
    <w:multiLevelType w:val="hybridMultilevel"/>
    <w:tmpl w:val="442A4BCE"/>
    <w:lvl w:ilvl="0" w:tplc="0C0A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">
    <w:nsid w:val="28A62111"/>
    <w:multiLevelType w:val="hybridMultilevel"/>
    <w:tmpl w:val="7C2C329E"/>
    <w:lvl w:ilvl="0" w:tplc="0388B58E">
      <w:start w:val="4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8BA2603"/>
    <w:multiLevelType w:val="hybridMultilevel"/>
    <w:tmpl w:val="E0EAF148"/>
    <w:lvl w:ilvl="0" w:tplc="A6E674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8C498A"/>
    <w:multiLevelType w:val="hybridMultilevel"/>
    <w:tmpl w:val="C8387FD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D62222E"/>
    <w:multiLevelType w:val="hybridMultilevel"/>
    <w:tmpl w:val="FF0E6BA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130324B"/>
    <w:multiLevelType w:val="hybridMultilevel"/>
    <w:tmpl w:val="260E3F5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26E603D"/>
    <w:multiLevelType w:val="hybridMultilevel"/>
    <w:tmpl w:val="97BA3A04"/>
    <w:lvl w:ilvl="0" w:tplc="A6E674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0F51"/>
    <w:rsid w:val="00026C48"/>
    <w:rsid w:val="00057036"/>
    <w:rsid w:val="0019083C"/>
    <w:rsid w:val="001A56D8"/>
    <w:rsid w:val="001C2E1F"/>
    <w:rsid w:val="002746A5"/>
    <w:rsid w:val="003601A4"/>
    <w:rsid w:val="00385A5A"/>
    <w:rsid w:val="00395B01"/>
    <w:rsid w:val="00411AE9"/>
    <w:rsid w:val="00444E1F"/>
    <w:rsid w:val="00457A36"/>
    <w:rsid w:val="0051184C"/>
    <w:rsid w:val="0061769D"/>
    <w:rsid w:val="006812C9"/>
    <w:rsid w:val="006C4728"/>
    <w:rsid w:val="006F0276"/>
    <w:rsid w:val="00723277"/>
    <w:rsid w:val="00752600"/>
    <w:rsid w:val="008434FD"/>
    <w:rsid w:val="0086361D"/>
    <w:rsid w:val="00955A95"/>
    <w:rsid w:val="0097361C"/>
    <w:rsid w:val="009C4A9D"/>
    <w:rsid w:val="00AB474C"/>
    <w:rsid w:val="00AC097D"/>
    <w:rsid w:val="00B80324"/>
    <w:rsid w:val="00BC12AD"/>
    <w:rsid w:val="00C513C0"/>
    <w:rsid w:val="00C72508"/>
    <w:rsid w:val="00C9538E"/>
    <w:rsid w:val="00D046E9"/>
    <w:rsid w:val="00DC7EAE"/>
    <w:rsid w:val="00DF5FEA"/>
    <w:rsid w:val="00E85A99"/>
    <w:rsid w:val="00F5003D"/>
    <w:rsid w:val="00F60F51"/>
    <w:rsid w:val="00FB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5:docId w15:val="{BD9C6A15-74A6-45DD-A1C5-1FF8C4F7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5A95"/>
    <w:rPr>
      <w:sz w:val="24"/>
      <w:lang w:val="es-ES_tradnl"/>
    </w:rPr>
  </w:style>
  <w:style w:type="paragraph" w:styleId="Ttulo1">
    <w:name w:val="heading 1"/>
    <w:basedOn w:val="Normal"/>
    <w:next w:val="Normal"/>
    <w:link w:val="Ttulo1Car"/>
    <w:uiPriority w:val="99"/>
    <w:qFormat/>
    <w:rsid w:val="006812C9"/>
    <w:pPr>
      <w:keepNext/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9"/>
    <w:qFormat/>
    <w:rsid w:val="006812C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6812C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955A95"/>
    <w:pPr>
      <w:tabs>
        <w:tab w:val="center" w:pos="4819"/>
        <w:tab w:val="right" w:pos="9071"/>
      </w:tabs>
    </w:pPr>
  </w:style>
  <w:style w:type="paragraph" w:styleId="Piedepgina">
    <w:name w:val="footer"/>
    <w:basedOn w:val="Normal"/>
    <w:link w:val="PiedepginaCar"/>
    <w:rsid w:val="00955A95"/>
    <w:pPr>
      <w:tabs>
        <w:tab w:val="center" w:pos="4252"/>
        <w:tab w:val="right" w:pos="8504"/>
      </w:tabs>
    </w:pPr>
  </w:style>
  <w:style w:type="paragraph" w:customStyle="1" w:styleId="EncabezadoImagen">
    <w:name w:val="Encabezado Imagen"/>
    <w:basedOn w:val="Normal"/>
    <w:uiPriority w:val="99"/>
    <w:rsid w:val="00955A95"/>
    <w:pPr>
      <w:tabs>
        <w:tab w:val="center" w:pos="4252"/>
        <w:tab w:val="right" w:pos="8504"/>
      </w:tabs>
      <w:ind w:right="5670"/>
      <w:jc w:val="right"/>
    </w:pPr>
    <w:rPr>
      <w:rFonts w:ascii="Arial Narrow" w:hAnsi="Arial Narrow"/>
      <w:sz w:val="20"/>
    </w:rPr>
  </w:style>
  <w:style w:type="paragraph" w:customStyle="1" w:styleId="EncabezadoDireccin">
    <w:name w:val="Encabezado Dirección"/>
    <w:basedOn w:val="Normal"/>
    <w:rsid w:val="00955A95"/>
    <w:pPr>
      <w:ind w:hanging="1701"/>
      <w:jc w:val="right"/>
    </w:pPr>
    <w:rPr>
      <w:rFonts w:ascii="Arial Narrow" w:hAnsi="Arial Narrow"/>
      <w:position w:val="-4"/>
      <w:sz w:val="20"/>
    </w:rPr>
  </w:style>
  <w:style w:type="character" w:customStyle="1" w:styleId="Ttulo1Car">
    <w:name w:val="Título 1 Car"/>
    <w:basedOn w:val="Fuentedeprrafopredeter"/>
    <w:link w:val="Ttulo1"/>
    <w:uiPriority w:val="99"/>
    <w:rsid w:val="006812C9"/>
    <w:rPr>
      <w:rFonts w:ascii="Arial" w:hAnsi="Arial" w:cs="Arial"/>
      <w:b/>
      <w:bCs/>
      <w:sz w:val="22"/>
      <w:szCs w:val="22"/>
      <w:lang w:val="es-ES_tradnl"/>
    </w:rPr>
  </w:style>
  <w:style w:type="character" w:customStyle="1" w:styleId="Ttulo2Car">
    <w:name w:val="Título 2 Car"/>
    <w:basedOn w:val="Fuentedeprrafopredeter"/>
    <w:link w:val="Ttulo2"/>
    <w:uiPriority w:val="99"/>
    <w:rsid w:val="006812C9"/>
    <w:rPr>
      <w:rFonts w:ascii="Arial" w:hAnsi="Arial" w:cs="Arial"/>
      <w:b/>
      <w:bCs/>
      <w:i/>
      <w:iCs/>
      <w:sz w:val="28"/>
      <w:szCs w:val="28"/>
      <w:lang w:val="es-ES_tradnl"/>
    </w:rPr>
  </w:style>
  <w:style w:type="character" w:customStyle="1" w:styleId="Ttulo3Car">
    <w:name w:val="Título 3 Car"/>
    <w:basedOn w:val="Fuentedeprrafopredeter"/>
    <w:link w:val="Ttulo3"/>
    <w:uiPriority w:val="99"/>
    <w:rsid w:val="006812C9"/>
    <w:rPr>
      <w:rFonts w:ascii="Arial" w:hAnsi="Arial" w:cs="Arial"/>
      <w:b/>
      <w:bCs/>
      <w:sz w:val="26"/>
      <w:szCs w:val="26"/>
      <w:lang w:val="es-ES_tradnl"/>
    </w:rPr>
  </w:style>
  <w:style w:type="character" w:customStyle="1" w:styleId="EncabezadoCar">
    <w:name w:val="Encabezado Car"/>
    <w:basedOn w:val="Fuentedeprrafopredeter"/>
    <w:link w:val="Encabezado"/>
    <w:locked/>
    <w:rsid w:val="006812C9"/>
    <w:rPr>
      <w:sz w:val="24"/>
      <w:lang w:val="es-ES_tradnl"/>
    </w:rPr>
  </w:style>
  <w:style w:type="character" w:customStyle="1" w:styleId="FooterChar">
    <w:name w:val="Footer Char"/>
    <w:uiPriority w:val="99"/>
    <w:locked/>
    <w:rsid w:val="006812C9"/>
    <w:rPr>
      <w:rFonts w:ascii="Times New Roman" w:hAnsi="Times New Roman" w:cs="Times New Roman"/>
      <w:sz w:val="20"/>
      <w:szCs w:val="20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locked/>
    <w:rsid w:val="006812C9"/>
    <w:rPr>
      <w:sz w:val="24"/>
      <w:lang w:val="es-ES_tradnl"/>
    </w:rPr>
  </w:style>
  <w:style w:type="paragraph" w:customStyle="1" w:styleId="Default">
    <w:name w:val="Default"/>
    <w:uiPriority w:val="99"/>
    <w:rsid w:val="006812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24">
    <w:name w:val="Pa24"/>
    <w:basedOn w:val="Default"/>
    <w:next w:val="Default"/>
    <w:uiPriority w:val="99"/>
    <w:rsid w:val="006812C9"/>
    <w:pPr>
      <w:spacing w:line="201" w:lineRule="atLeast"/>
    </w:pPr>
    <w:rPr>
      <w:rFonts w:cs="Times New Roman"/>
      <w:color w:val="auto"/>
    </w:rPr>
  </w:style>
  <w:style w:type="paragraph" w:styleId="Textoindependiente">
    <w:name w:val="Body Text"/>
    <w:basedOn w:val="Normal"/>
    <w:link w:val="TextoindependienteCar"/>
    <w:uiPriority w:val="99"/>
    <w:rsid w:val="006812C9"/>
    <w:pPr>
      <w:jc w:val="both"/>
    </w:pPr>
    <w:rPr>
      <w:rFonts w:ascii="Arial" w:hAnsi="Arial" w:cs="Arial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812C9"/>
    <w:rPr>
      <w:rFonts w:ascii="Arial" w:hAnsi="Arial" w:cs="Arial"/>
      <w:sz w:val="22"/>
      <w:szCs w:val="22"/>
    </w:rPr>
  </w:style>
  <w:style w:type="character" w:styleId="Hipervnculo">
    <w:name w:val="Hyperlink"/>
    <w:basedOn w:val="Fuentedeprrafopredeter"/>
    <w:uiPriority w:val="99"/>
    <w:rsid w:val="006812C9"/>
    <w:rPr>
      <w:rFonts w:cs="Times New Roman"/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rsid w:val="006812C9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6812C9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812C9"/>
    <w:rPr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6812C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812C9"/>
    <w:rPr>
      <w:b/>
      <w:bCs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rsid w:val="006812C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12C9"/>
    <w:rPr>
      <w:rFonts w:ascii="Tahoma" w:hAnsi="Tahoma" w:cs="Tahoma"/>
      <w:sz w:val="16"/>
      <w:szCs w:val="16"/>
      <w:lang w:val="es-ES_tradnl"/>
    </w:rPr>
  </w:style>
  <w:style w:type="paragraph" w:styleId="Prrafodelista">
    <w:name w:val="List Paragraph"/>
    <w:basedOn w:val="Normal"/>
    <w:uiPriority w:val="99"/>
    <w:qFormat/>
    <w:rsid w:val="006812C9"/>
    <w:pPr>
      <w:ind w:left="708"/>
    </w:pPr>
  </w:style>
  <w:style w:type="table" w:styleId="Tablaconcuadrcula">
    <w:name w:val="Table Grid"/>
    <w:basedOn w:val="Tablanormal"/>
    <w:uiPriority w:val="99"/>
    <w:rsid w:val="006812C9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6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13747545\CONFIG~1\Temp\notes8D811E\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21CCE-F0C3-4A7B-BB89-B9EC5ED11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Carta.dot</Template>
  <TotalTime>53</TotalTime>
  <Pages>1</Pages>
  <Words>142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</vt:lpstr>
    </vt:vector>
  </TitlesOfParts>
  <Company>IMSERSO</Company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</dc:title>
  <dc:creator>Ana Mª ABASCAL GONZALEZ</dc:creator>
  <dc:description>Plantilla Word97 Subdirección General de Promoción Social de la Migración y de Programas para Refugiados</dc:description>
  <cp:lastModifiedBy>Sandra DEL BARRIO RUIZ</cp:lastModifiedBy>
  <cp:revision>5</cp:revision>
  <cp:lastPrinted>2017-03-24T08:19:00Z</cp:lastPrinted>
  <dcterms:created xsi:type="dcterms:W3CDTF">2017-04-01T16:49:00Z</dcterms:created>
  <dcterms:modified xsi:type="dcterms:W3CDTF">2017-04-19T13:00:00Z</dcterms:modified>
</cp:coreProperties>
</file>