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D6A95" w14:textId="1BDFF1D6" w:rsidR="00B14E3F" w:rsidRDefault="00B14E3F" w:rsidP="005D10CC">
      <w:pPr>
        <w:pStyle w:val="Ttulo1"/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Documento propuesta de modelización de documentos o expedientes sectoriales para fomento de la tramitación colectiva o automatizada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6909"/>
      </w:tblGrid>
      <w:tr w:rsidR="005D10CC" w14:paraId="5AF276C8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35374CFE" w14:textId="02C09C0B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Título</w:t>
            </w:r>
          </w:p>
        </w:tc>
        <w:tc>
          <w:tcPr>
            <w:tcW w:w="6909" w:type="dxa"/>
          </w:tcPr>
          <w:p w14:paraId="259186F0" w14:textId="322F14D5" w:rsidR="005D10CC" w:rsidRDefault="005D10CC" w:rsidP="005D10CC"/>
        </w:tc>
      </w:tr>
      <w:tr w:rsidR="005D10CC" w14:paraId="00FCFE7F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36F50F81" w14:textId="43323DE7" w:rsidR="005D10CC" w:rsidRPr="005D10CC" w:rsidRDefault="005D10CC" w:rsidP="005D10CC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Tipo</w:t>
            </w:r>
          </w:p>
        </w:tc>
        <w:tc>
          <w:tcPr>
            <w:tcW w:w="6909" w:type="dxa"/>
          </w:tcPr>
          <w:p w14:paraId="5A3CB86E" w14:textId="77777777" w:rsidR="005D10CC" w:rsidRDefault="00AB0B6C" w:rsidP="005D10CC">
            <w:proofErr w:type="gramStart"/>
            <w:r>
              <w:t>[ ]</w:t>
            </w:r>
            <w:proofErr w:type="gramEnd"/>
            <w:r>
              <w:t xml:space="preserve"> Nueva Modelización</w:t>
            </w:r>
          </w:p>
          <w:p w14:paraId="7260A73F" w14:textId="7AB251D6" w:rsidR="00AB0B6C" w:rsidRDefault="00AB0B6C" w:rsidP="005D10CC">
            <w:proofErr w:type="gramStart"/>
            <w:r>
              <w:t>[ ]</w:t>
            </w:r>
            <w:proofErr w:type="gramEnd"/>
            <w:r>
              <w:t xml:space="preserve"> Mejora sobre modelización</w:t>
            </w:r>
          </w:p>
        </w:tc>
      </w:tr>
      <w:tr w:rsidR="005D10CC" w14:paraId="006FC8D4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3CFB050A" w14:textId="22957414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Promotor</w:t>
            </w:r>
            <w:r>
              <w:rPr>
                <w:b/>
                <w:color w:val="auto"/>
              </w:rPr>
              <w:t>(es)</w:t>
            </w:r>
          </w:p>
        </w:tc>
        <w:tc>
          <w:tcPr>
            <w:tcW w:w="6909" w:type="dxa"/>
          </w:tcPr>
          <w:p w14:paraId="0332E77F" w14:textId="219C2B41" w:rsidR="005D10CC" w:rsidRDefault="005D10CC" w:rsidP="005D10CC">
            <w:r>
              <w:t>Nombre, y Razón Social en su caso</w:t>
            </w:r>
          </w:p>
          <w:p w14:paraId="7F342A16" w14:textId="6805103E" w:rsidR="005D10CC" w:rsidRDefault="005D10CC" w:rsidP="005D10CC">
            <w:r>
              <w:t>Datos de Contacto</w:t>
            </w:r>
          </w:p>
          <w:p w14:paraId="04FD31E5" w14:textId="52E7A424" w:rsidR="005D10CC" w:rsidRDefault="005D10CC" w:rsidP="005D10CC"/>
        </w:tc>
      </w:tr>
      <w:tr w:rsidR="005D10CC" w14:paraId="557F552C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67B21CBA" w14:textId="4F59E742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Sector</w:t>
            </w:r>
          </w:p>
        </w:tc>
        <w:tc>
          <w:tcPr>
            <w:tcW w:w="6909" w:type="dxa"/>
          </w:tcPr>
          <w:p w14:paraId="309BE414" w14:textId="77777777" w:rsidR="005D10CC" w:rsidRDefault="005D10CC" w:rsidP="005D10CC">
            <w:r>
              <w:t>Si aplica, sector empresarial afectado</w:t>
            </w:r>
          </w:p>
          <w:p w14:paraId="3704FD8A" w14:textId="5BF06692" w:rsidR="005D10CC" w:rsidRDefault="005D10CC" w:rsidP="005D10CC"/>
        </w:tc>
      </w:tr>
      <w:tr w:rsidR="005D10CC" w14:paraId="0E85D70E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4CB10A25" w14:textId="2D7E1D93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 xml:space="preserve">Breve descripción y Legislación Asociada </w:t>
            </w:r>
          </w:p>
        </w:tc>
        <w:tc>
          <w:tcPr>
            <w:tcW w:w="6909" w:type="dxa"/>
          </w:tcPr>
          <w:p w14:paraId="6E7C3EA8" w14:textId="77777777" w:rsidR="005D10CC" w:rsidRDefault="005D10CC" w:rsidP="005D10CC"/>
          <w:p w14:paraId="5A995D23" w14:textId="77777777" w:rsidR="005D10CC" w:rsidRDefault="005D10CC" w:rsidP="005D10CC"/>
          <w:p w14:paraId="5FF5EF25" w14:textId="77777777" w:rsidR="005D10CC" w:rsidRDefault="005D10CC" w:rsidP="005D10CC"/>
          <w:p w14:paraId="66C5CE86" w14:textId="77777777" w:rsidR="005D10CC" w:rsidRDefault="005D10CC" w:rsidP="005D10CC"/>
          <w:p w14:paraId="492E4D31" w14:textId="77777777" w:rsidR="005D10CC" w:rsidRDefault="005D10CC" w:rsidP="005D10CC"/>
          <w:p w14:paraId="3EDF106C" w14:textId="4D90DAFF" w:rsidR="005D10CC" w:rsidRDefault="005D10CC" w:rsidP="005D10CC"/>
        </w:tc>
      </w:tr>
      <w:tr w:rsidR="005D10CC" w14:paraId="300C7793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4232A4FB" w14:textId="235745FD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Descripción del Proceso actual</w:t>
            </w:r>
          </w:p>
        </w:tc>
        <w:tc>
          <w:tcPr>
            <w:tcW w:w="6909" w:type="dxa"/>
          </w:tcPr>
          <w:p w14:paraId="04A75012" w14:textId="77777777" w:rsidR="005D10CC" w:rsidRDefault="005D10CC" w:rsidP="005D10CC"/>
          <w:p w14:paraId="1476DD4E" w14:textId="77777777" w:rsidR="005D10CC" w:rsidRDefault="005D10CC" w:rsidP="005D10CC"/>
          <w:p w14:paraId="45C0CA0C" w14:textId="77777777" w:rsidR="005D10CC" w:rsidRDefault="005D10CC" w:rsidP="005D10CC"/>
          <w:p w14:paraId="6B46614D" w14:textId="77777777" w:rsidR="005D10CC" w:rsidRDefault="005D10CC" w:rsidP="005D10CC"/>
          <w:p w14:paraId="23DAB7CF" w14:textId="77777777" w:rsidR="005D10CC" w:rsidRDefault="005D10CC" w:rsidP="005D10CC"/>
          <w:p w14:paraId="2BEFF811" w14:textId="060FB68B" w:rsidR="005D10CC" w:rsidRDefault="005D10CC" w:rsidP="005D10CC"/>
        </w:tc>
      </w:tr>
      <w:tr w:rsidR="005D10CC" w14:paraId="77FAAC41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644A91B8" w14:textId="19FC580D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Ámbito Administrativo</w:t>
            </w:r>
          </w:p>
        </w:tc>
        <w:tc>
          <w:tcPr>
            <w:tcW w:w="6909" w:type="dxa"/>
          </w:tcPr>
          <w:p w14:paraId="58A6473E" w14:textId="77777777" w:rsidR="005D10CC" w:rsidRDefault="005D10CC" w:rsidP="005D10CC">
            <w:proofErr w:type="gramStart"/>
            <w:r>
              <w:t>[  ]</w:t>
            </w:r>
            <w:proofErr w:type="gramEnd"/>
            <w:r>
              <w:t xml:space="preserve"> Local </w:t>
            </w:r>
          </w:p>
          <w:p w14:paraId="04CDBB1A" w14:textId="77777777" w:rsidR="005D10CC" w:rsidRDefault="005D10CC" w:rsidP="005D10CC">
            <w:proofErr w:type="gramStart"/>
            <w:r>
              <w:t>[  ]</w:t>
            </w:r>
            <w:proofErr w:type="gramEnd"/>
            <w:r>
              <w:t xml:space="preserve"> Autonómico </w:t>
            </w:r>
          </w:p>
          <w:p w14:paraId="0D9E1101" w14:textId="77777777" w:rsidR="005D10CC" w:rsidRDefault="005D10CC" w:rsidP="005D10CC">
            <w:proofErr w:type="gramStart"/>
            <w:r>
              <w:t>[  ]</w:t>
            </w:r>
            <w:proofErr w:type="gramEnd"/>
            <w:r>
              <w:t xml:space="preserve"> Estatal</w:t>
            </w:r>
          </w:p>
          <w:p w14:paraId="1BC537CE" w14:textId="43A3D194" w:rsidR="005D10CC" w:rsidRDefault="005D10CC" w:rsidP="005D10CC">
            <w:proofErr w:type="gramStart"/>
            <w:r>
              <w:t>[  ]</w:t>
            </w:r>
            <w:proofErr w:type="gramEnd"/>
            <w:r>
              <w:t xml:space="preserve"> Otros</w:t>
            </w:r>
            <w:r>
              <w:br/>
            </w:r>
          </w:p>
        </w:tc>
      </w:tr>
      <w:tr w:rsidR="005D10CC" w14:paraId="5EF6E2BE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500B5781" w14:textId="67B15507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lastRenderedPageBreak/>
              <w:t>Cargas Económicas o Administrativas a Eliminar o Minorar</w:t>
            </w:r>
          </w:p>
        </w:tc>
        <w:tc>
          <w:tcPr>
            <w:tcW w:w="6909" w:type="dxa"/>
          </w:tcPr>
          <w:p w14:paraId="5E28D16B" w14:textId="77777777" w:rsidR="005D10CC" w:rsidRDefault="005D10CC" w:rsidP="005D10CC"/>
        </w:tc>
      </w:tr>
      <w:tr w:rsidR="005D10CC" w14:paraId="7B717D68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36F89B50" w14:textId="77777777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Número de trámites anuales</w:t>
            </w:r>
          </w:p>
          <w:p w14:paraId="0DE3B095" w14:textId="404BCCB2" w:rsidR="005D10CC" w:rsidRPr="005D10CC" w:rsidRDefault="005D10CC" w:rsidP="005D10CC">
            <w:pPr>
              <w:rPr>
                <w:b/>
                <w:color w:val="auto"/>
              </w:rPr>
            </w:pPr>
          </w:p>
        </w:tc>
        <w:tc>
          <w:tcPr>
            <w:tcW w:w="6909" w:type="dxa"/>
          </w:tcPr>
          <w:p w14:paraId="72F9FD26" w14:textId="77777777" w:rsidR="005D10CC" w:rsidRDefault="005D10CC" w:rsidP="005D10CC"/>
        </w:tc>
      </w:tr>
      <w:tr w:rsidR="005D10CC" w14:paraId="18090859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48D0A999" w14:textId="0906E224" w:rsidR="005D10CC" w:rsidRPr="005D10CC" w:rsidRDefault="005D10CC" w:rsidP="005D10CC">
            <w:pPr>
              <w:rPr>
                <w:b/>
                <w:color w:val="auto"/>
              </w:rPr>
            </w:pPr>
            <w:r w:rsidRPr="005D10CC">
              <w:rPr>
                <w:b/>
                <w:color w:val="auto"/>
              </w:rPr>
              <w:t>Propuesta de Funcionamiento</w:t>
            </w:r>
          </w:p>
        </w:tc>
        <w:tc>
          <w:tcPr>
            <w:tcW w:w="6909" w:type="dxa"/>
          </w:tcPr>
          <w:p w14:paraId="7D2DB51E" w14:textId="77777777" w:rsidR="005D10CC" w:rsidRDefault="005D10CC" w:rsidP="005D10CC">
            <w:r>
              <w:t>Si la hay, indicarla</w:t>
            </w:r>
          </w:p>
          <w:p w14:paraId="1B375DB7" w14:textId="77777777" w:rsidR="005D10CC" w:rsidRDefault="005D10CC" w:rsidP="005D10CC"/>
          <w:p w14:paraId="112ED1C5" w14:textId="77777777" w:rsidR="005D10CC" w:rsidRDefault="005D10CC" w:rsidP="005D10CC"/>
          <w:p w14:paraId="3CB910D9" w14:textId="77777777" w:rsidR="005D10CC" w:rsidRDefault="005D10CC" w:rsidP="005D10CC"/>
          <w:p w14:paraId="72F00275" w14:textId="77777777" w:rsidR="005D10CC" w:rsidRDefault="005D10CC" w:rsidP="005D10CC"/>
          <w:p w14:paraId="31BB2453" w14:textId="77777777" w:rsidR="005D10CC" w:rsidRDefault="005D10CC" w:rsidP="005D10CC"/>
          <w:p w14:paraId="427FD031" w14:textId="77777777" w:rsidR="005D10CC" w:rsidRDefault="005D10CC" w:rsidP="005D10CC"/>
          <w:p w14:paraId="334406E8" w14:textId="77777777" w:rsidR="005D10CC" w:rsidRDefault="005D10CC" w:rsidP="005D10CC"/>
          <w:p w14:paraId="08073857" w14:textId="3C62BEF1" w:rsidR="005D10CC" w:rsidRDefault="005D10CC" w:rsidP="005D10CC"/>
        </w:tc>
      </w:tr>
      <w:tr w:rsidR="005D10CC" w14:paraId="2D2FDECB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047E3AC2" w14:textId="682C76C2" w:rsidR="005D10CC" w:rsidRPr="005D10CC" w:rsidRDefault="005D10CC" w:rsidP="005D10CC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Fechas límite</w:t>
            </w:r>
          </w:p>
        </w:tc>
        <w:tc>
          <w:tcPr>
            <w:tcW w:w="6909" w:type="dxa"/>
          </w:tcPr>
          <w:p w14:paraId="088DD584" w14:textId="77777777" w:rsidR="005D10CC" w:rsidRDefault="005D10CC" w:rsidP="005D10CC">
            <w:r>
              <w:t>Si existe alguna fecha límite, indicarla, y su motivación</w:t>
            </w:r>
          </w:p>
          <w:p w14:paraId="22364936" w14:textId="77777777" w:rsidR="005D10CC" w:rsidRDefault="005D10CC" w:rsidP="005D10CC"/>
          <w:p w14:paraId="79A0E9A2" w14:textId="4444E5F2" w:rsidR="005D10CC" w:rsidRDefault="005D10CC" w:rsidP="005D10CC"/>
        </w:tc>
      </w:tr>
      <w:tr w:rsidR="005D10CC" w14:paraId="061D026D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6FC75E5D" w14:textId="676AFDDA" w:rsidR="005D10CC" w:rsidRDefault="005D10CC" w:rsidP="005D10CC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Actores Propuestos</w:t>
            </w:r>
          </w:p>
        </w:tc>
        <w:tc>
          <w:tcPr>
            <w:tcW w:w="6909" w:type="dxa"/>
          </w:tcPr>
          <w:p w14:paraId="2F9B776B" w14:textId="77777777" w:rsidR="005D10CC" w:rsidRDefault="005D10CC" w:rsidP="005D10CC">
            <w:r>
              <w:t>Si conoce o quiere proponer la actuación por parte de algunas administraciones, o interesados particulares, indíquelos.</w:t>
            </w:r>
          </w:p>
          <w:p w14:paraId="2C352249" w14:textId="77777777" w:rsidR="005D10CC" w:rsidRDefault="005D10CC" w:rsidP="005D10CC"/>
          <w:p w14:paraId="4778BB82" w14:textId="77777777" w:rsidR="005D10CC" w:rsidRDefault="005D10CC" w:rsidP="005D10CC"/>
          <w:p w14:paraId="0900BDEF" w14:textId="77777777" w:rsidR="005D10CC" w:rsidRDefault="005D10CC" w:rsidP="005D10CC"/>
          <w:p w14:paraId="4E7C001C" w14:textId="7DBE4F9A" w:rsidR="005D10CC" w:rsidRDefault="005D10CC" w:rsidP="005D10CC"/>
        </w:tc>
      </w:tr>
      <w:tr w:rsidR="00AB0B6C" w14:paraId="2A21A604" w14:textId="77777777" w:rsidTr="005D10CC">
        <w:tc>
          <w:tcPr>
            <w:tcW w:w="2972" w:type="dxa"/>
            <w:shd w:val="clear" w:color="auto" w:fill="A6A6A6" w:themeFill="background1" w:themeFillShade="A6"/>
          </w:tcPr>
          <w:p w14:paraId="42AA5167" w14:textId="69997FE5" w:rsidR="00AB0B6C" w:rsidRDefault="00AB0B6C" w:rsidP="005D10CC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Marque si lo conoce, los servicios que considera necesarios para su puesta en funcionamiento</w:t>
            </w:r>
          </w:p>
        </w:tc>
        <w:tc>
          <w:tcPr>
            <w:tcW w:w="6909" w:type="dxa"/>
          </w:tcPr>
          <w:p w14:paraId="2C8274CF" w14:textId="77777777" w:rsidR="00AB0B6C" w:rsidRDefault="00AB0B6C" w:rsidP="005D10CC">
            <w:proofErr w:type="gramStart"/>
            <w:r>
              <w:t>[ ]</w:t>
            </w:r>
            <w:proofErr w:type="gramEnd"/>
            <w:r>
              <w:t xml:space="preserve"> Registro Electrónico</w:t>
            </w:r>
          </w:p>
          <w:p w14:paraId="39D2B9B9" w14:textId="77777777" w:rsidR="00AB0B6C" w:rsidRDefault="00AB0B6C" w:rsidP="005D10CC">
            <w:proofErr w:type="gramStart"/>
            <w:r>
              <w:t>[ ]</w:t>
            </w:r>
            <w:proofErr w:type="gramEnd"/>
            <w:r>
              <w:t xml:space="preserve"> Notificación Electrónica</w:t>
            </w:r>
          </w:p>
          <w:p w14:paraId="7B6E7BDA" w14:textId="64D172FD" w:rsidR="00AB0B6C" w:rsidRDefault="00AB0B6C" w:rsidP="005D10CC">
            <w:proofErr w:type="gramStart"/>
            <w:r>
              <w:t>[ ]</w:t>
            </w:r>
            <w:proofErr w:type="gramEnd"/>
            <w:r>
              <w:t xml:space="preserve"> Directorio de Entidades</w:t>
            </w:r>
          </w:p>
          <w:p w14:paraId="52353E28" w14:textId="6FA2835D" w:rsidR="00AB0B6C" w:rsidRDefault="00AB0B6C" w:rsidP="005D10CC">
            <w:proofErr w:type="gramStart"/>
            <w:r>
              <w:t>[ ]</w:t>
            </w:r>
            <w:proofErr w:type="gramEnd"/>
            <w:r>
              <w:t xml:space="preserve"> Otros (indicar): </w:t>
            </w:r>
          </w:p>
          <w:p w14:paraId="1B01AB9F" w14:textId="02636437" w:rsidR="00AB0B6C" w:rsidRDefault="00AB0B6C" w:rsidP="005D10CC"/>
        </w:tc>
      </w:tr>
    </w:tbl>
    <w:p w14:paraId="794D66BF" w14:textId="77777777" w:rsidR="005D10CC" w:rsidRPr="005D10CC" w:rsidRDefault="005D10CC" w:rsidP="005D10CC"/>
    <w:p w14:paraId="15443233" w14:textId="5B163EAE" w:rsidR="00B14E3F" w:rsidRPr="00B14E3F" w:rsidRDefault="00B14E3F" w:rsidP="00B14E3F">
      <w:pPr>
        <w:tabs>
          <w:tab w:val="left" w:pos="5490"/>
        </w:tabs>
      </w:pPr>
    </w:p>
    <w:sectPr w:rsidR="00B14E3F" w:rsidRPr="00B14E3F" w:rsidSect="00B14E3F">
      <w:headerReference w:type="default" r:id="rId7"/>
      <w:headerReference w:type="first" r:id="rId8"/>
      <w:pgSz w:w="11907" w:h="16839"/>
      <w:pgMar w:top="1134" w:right="1008" w:bottom="1440" w:left="1008" w:header="709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2CE5B" w14:textId="77777777" w:rsidR="005F46C3" w:rsidRDefault="005F46C3">
      <w:pPr>
        <w:spacing w:before="0" w:after="0" w:line="240" w:lineRule="auto"/>
      </w:pPr>
      <w:r>
        <w:separator/>
      </w:r>
    </w:p>
    <w:p w14:paraId="36C353B9" w14:textId="77777777" w:rsidR="005F46C3" w:rsidRDefault="005F46C3"/>
  </w:endnote>
  <w:endnote w:type="continuationSeparator" w:id="0">
    <w:p w14:paraId="1E04FE42" w14:textId="77777777" w:rsidR="005F46C3" w:rsidRDefault="005F46C3">
      <w:pPr>
        <w:spacing w:before="0" w:after="0" w:line="240" w:lineRule="auto"/>
      </w:pPr>
      <w:r>
        <w:continuationSeparator/>
      </w:r>
    </w:p>
    <w:p w14:paraId="409AFC53" w14:textId="77777777" w:rsidR="005F46C3" w:rsidRDefault="005F46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B33FF" w14:textId="77777777" w:rsidR="005F46C3" w:rsidRDefault="005F46C3">
      <w:pPr>
        <w:spacing w:before="0" w:after="0" w:line="240" w:lineRule="auto"/>
      </w:pPr>
      <w:r>
        <w:separator/>
      </w:r>
    </w:p>
    <w:p w14:paraId="2FE6A5DD" w14:textId="77777777" w:rsidR="005F46C3" w:rsidRDefault="005F46C3"/>
  </w:footnote>
  <w:footnote w:type="continuationSeparator" w:id="0">
    <w:p w14:paraId="4A8ED88A" w14:textId="77777777" w:rsidR="005F46C3" w:rsidRDefault="005F46C3">
      <w:pPr>
        <w:spacing w:before="0" w:after="0" w:line="240" w:lineRule="auto"/>
      </w:pPr>
      <w:r>
        <w:continuationSeparator/>
      </w:r>
    </w:p>
    <w:p w14:paraId="651611CE" w14:textId="77777777" w:rsidR="005F46C3" w:rsidRDefault="005F46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0"/>
      <w:gridCol w:w="4941"/>
    </w:tblGrid>
    <w:tr w:rsidR="005D10CC" w14:paraId="20797707" w14:textId="77777777" w:rsidTr="005B4D14">
      <w:tc>
        <w:tcPr>
          <w:tcW w:w="4940" w:type="dxa"/>
        </w:tcPr>
        <w:p w14:paraId="7661CA6C" w14:textId="77777777" w:rsidR="005D10CC" w:rsidRDefault="005D10CC" w:rsidP="005D10CC">
          <w:pPr>
            <w:pStyle w:val="Encabezado"/>
          </w:pPr>
          <w:r>
            <w:rPr>
              <w:noProof/>
            </w:rPr>
            <w:drawing>
              <wp:inline distT="0" distB="0" distL="0" distR="0" wp14:anchorId="6ED815EA" wp14:editId="72CDB20F">
                <wp:extent cx="1162050" cy="668491"/>
                <wp:effectExtent l="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671" cy="6774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14:paraId="209F75DE" w14:textId="77777777" w:rsidR="005D10CC" w:rsidRDefault="005D10CC" w:rsidP="005D10CC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5834D39F" wp14:editId="7DA7636F">
                <wp:extent cx="1247775" cy="685800"/>
                <wp:effectExtent l="0" t="0" r="9525" b="0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79DAF8" w14:textId="77777777" w:rsidR="005D10CC" w:rsidRDefault="005D10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0"/>
      <w:gridCol w:w="4941"/>
    </w:tblGrid>
    <w:tr w:rsidR="005D10CC" w14:paraId="38D76BEC" w14:textId="77777777" w:rsidTr="005D10CC">
      <w:tc>
        <w:tcPr>
          <w:tcW w:w="4940" w:type="dxa"/>
        </w:tcPr>
        <w:p w14:paraId="5C8736E4" w14:textId="3B541A3F" w:rsidR="005D10CC" w:rsidRDefault="005D10CC">
          <w:pPr>
            <w:pStyle w:val="Encabezado"/>
          </w:pPr>
          <w:r>
            <w:rPr>
              <w:noProof/>
            </w:rPr>
            <w:drawing>
              <wp:inline distT="0" distB="0" distL="0" distR="0" wp14:anchorId="247FB0BD" wp14:editId="51AC11EF">
                <wp:extent cx="1162050" cy="668491"/>
                <wp:effectExtent l="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671" cy="6774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14:paraId="4A51A298" w14:textId="00AA1F70" w:rsidR="005D10CC" w:rsidRDefault="005D10CC" w:rsidP="005D10CC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1984ABA6" wp14:editId="11B9B1A0">
                <wp:extent cx="1247775" cy="685800"/>
                <wp:effectExtent l="0" t="0" r="952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5962B9" w14:textId="5ED88C72" w:rsidR="00B14E3F" w:rsidRDefault="00B14E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4B5103"/>
    <w:multiLevelType w:val="hybridMultilevel"/>
    <w:tmpl w:val="AD0AC416"/>
    <w:lvl w:ilvl="0" w:tplc="1A6C1D10">
      <w:start w:val="1"/>
      <w:numFmt w:val="decimal"/>
      <w:pStyle w:val="Listaconnmeros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A5CC2"/>
    <w:multiLevelType w:val="hybridMultilevel"/>
    <w:tmpl w:val="9CEC9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71AB0"/>
    <w:multiLevelType w:val="hybridMultilevel"/>
    <w:tmpl w:val="049AC6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E59C1"/>
    <w:multiLevelType w:val="hybridMultilevel"/>
    <w:tmpl w:val="F7C84D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375E8"/>
    <w:multiLevelType w:val="hybridMultilevel"/>
    <w:tmpl w:val="3A0C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1C5D"/>
    <w:multiLevelType w:val="hybridMultilevel"/>
    <w:tmpl w:val="9F4A8688"/>
    <w:lvl w:ilvl="0" w:tplc="ABE84DA8">
      <w:start w:val="1"/>
      <w:numFmt w:val="bullet"/>
      <w:pStyle w:val="Listaconvieta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8E"/>
    <w:rsid w:val="0008068D"/>
    <w:rsid w:val="00093FF7"/>
    <w:rsid w:val="00120E99"/>
    <w:rsid w:val="00167C90"/>
    <w:rsid w:val="0024528E"/>
    <w:rsid w:val="003366B1"/>
    <w:rsid w:val="005D10CC"/>
    <w:rsid w:val="005F46C3"/>
    <w:rsid w:val="005F6C72"/>
    <w:rsid w:val="00633E38"/>
    <w:rsid w:val="0066457B"/>
    <w:rsid w:val="00690667"/>
    <w:rsid w:val="006A3053"/>
    <w:rsid w:val="006F48DD"/>
    <w:rsid w:val="007A40E2"/>
    <w:rsid w:val="007E113A"/>
    <w:rsid w:val="008B12D0"/>
    <w:rsid w:val="00936639"/>
    <w:rsid w:val="00A07313"/>
    <w:rsid w:val="00A108DB"/>
    <w:rsid w:val="00A34F0D"/>
    <w:rsid w:val="00AB0B6C"/>
    <w:rsid w:val="00AC31FB"/>
    <w:rsid w:val="00B14E3F"/>
    <w:rsid w:val="00B82110"/>
    <w:rsid w:val="00B85CFD"/>
    <w:rsid w:val="00C16177"/>
    <w:rsid w:val="00CB3F48"/>
    <w:rsid w:val="00E03BF9"/>
    <w:rsid w:val="00E13190"/>
    <w:rsid w:val="00F3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DB4E772"/>
  <w15:chartTrackingRefBased/>
  <w15:docId w15:val="{B047E9A2-65E9-C84C-9154-203943D1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57B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after="200" w:line="240" w:lineRule="auto"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after="240" w:line="240" w:lineRule="auto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C31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494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0072C6" w:themeColor="accent1"/>
      <w:sz w:val="34"/>
    </w:rPr>
  </w:style>
  <w:style w:type="character" w:customStyle="1" w:styleId="Ttulo4Car">
    <w:name w:val="Título 4 Car"/>
    <w:basedOn w:val="Fuentedeprrafopredeter"/>
    <w:link w:val="Ttulo4"/>
    <w:uiPriority w:val="9"/>
    <w:rsid w:val="00AC31FB"/>
    <w:rPr>
      <w:rFonts w:asciiTheme="majorHAnsi" w:eastAsiaTheme="majorEastAsia" w:hAnsiTheme="majorHAnsi" w:cstheme="majorBidi"/>
      <w:i/>
      <w:iCs/>
      <w:color w:val="005494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table" w:styleId="Tabladelista3-nfasis1">
    <w:name w:val="List Table 3 Accent 1"/>
    <w:basedOn w:val="Tabla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Ttulo">
    <w:name w:val="Title"/>
    <w:basedOn w:val="Normal"/>
    <w:next w:val="Normal"/>
    <w:link w:val="TtuloCar"/>
    <w:uiPriority w:val="10"/>
    <w:semiHidden/>
    <w:unhideWhenUsed/>
    <w:qFormat/>
    <w:pPr>
      <w:spacing w:before="0" w:after="0" w:line="240" w:lineRule="auto"/>
      <w:contextualSpacing/>
    </w:pPr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caps/>
      <w:sz w:val="40"/>
      <w:szCs w:val="22"/>
    </w:rPr>
  </w:style>
  <w:style w:type="paragraph" w:styleId="Listaconvietas">
    <w:name w:val="List Bullet"/>
    <w:basedOn w:val="Normal"/>
    <w:uiPriority w:val="31"/>
    <w:qFormat/>
    <w:pPr>
      <w:numPr>
        <w:numId w:val="8"/>
      </w:numPr>
      <w:contextualSpacing/>
    </w:pPr>
  </w:style>
  <w:style w:type="paragraph" w:styleId="Encabezado">
    <w:name w:val="header"/>
    <w:basedOn w:val="Normal"/>
    <w:link w:val="EncabezadoCar"/>
    <w:uiPriority w:val="99"/>
    <w:unhideWhenUsed/>
    <w:pPr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F98723" w:themeColor="accent2"/>
      <w:sz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rFonts w:asciiTheme="majorHAnsi" w:hAnsiTheme="majorHAnsi"/>
      <w:i/>
      <w:iCs/>
      <w:color w:val="F98723" w:themeColor="accent2"/>
      <w:sz w:val="32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sinessPaper">
    <w:name w:val="Business Paper"/>
    <w:basedOn w:val="Tabla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0072C6" w:themeColor="accent1"/>
    </w:rPr>
  </w:style>
  <w:style w:type="character" w:styleId="nfasis">
    <w:name w:val="Emphasis"/>
    <w:basedOn w:val="Fuentedeprrafopredeter"/>
    <w:uiPriority w:val="20"/>
    <w:semiHidden/>
    <w:unhideWhenUsed/>
    <w:qFormat/>
    <w:rPr>
      <w:i/>
      <w:iCs/>
      <w:color w:val="F98723" w:themeColor="accent2"/>
    </w:rPr>
  </w:style>
  <w:style w:type="character" w:styleId="nfasisintenso">
    <w:name w:val="Intense Emphasis"/>
    <w:basedOn w:val="Fuentedeprrafopredeter"/>
    <w:uiPriority w:val="21"/>
    <w:semiHidden/>
    <w:unhideWhenUsed/>
    <w:qFormat/>
    <w:rPr>
      <w:b/>
      <w:i/>
      <w:iCs/>
      <w:color w:val="F98723" w:themeColor="accent2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olor w:val="0072C6" w:themeColor="accent1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FFFFFF" w:themeColor="background1"/>
      <w:shd w:val="clear" w:color="auto" w:fill="0072C6" w:themeFill="accent1"/>
    </w:rPr>
  </w:style>
  <w:style w:type="paragraph" w:styleId="Cita">
    <w:name w:val="Quote"/>
    <w:basedOn w:val="Normal"/>
    <w:next w:val="Normal"/>
    <w:link w:val="CitaCar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CitaCar">
    <w:name w:val="Cita Car"/>
    <w:basedOn w:val="Fuentedeprrafopredeter"/>
    <w:link w:val="Cita"/>
    <w:uiPriority w:val="29"/>
    <w:rPr>
      <w:rFonts w:asciiTheme="majorHAnsi" w:hAnsiTheme="majorHAnsi"/>
      <w:i/>
      <w:iCs/>
      <w:color w:val="0072C6" w:themeColor="accent1"/>
      <w:sz w:val="40"/>
    </w:rPr>
  </w:style>
  <w:style w:type="paragraph" w:styleId="Listaconnmeros">
    <w:name w:val="List Number"/>
    <w:basedOn w:val="Normal"/>
    <w:uiPriority w:val="32"/>
    <w:qFormat/>
    <w:pPr>
      <w:numPr>
        <w:numId w:val="7"/>
      </w:numPr>
      <w:contextualSpacing/>
    </w:pPr>
  </w:style>
  <w:style w:type="paragraph" w:styleId="Prrafodelista">
    <w:name w:val="List Paragraph"/>
    <w:basedOn w:val="Normal"/>
    <w:uiPriority w:val="34"/>
    <w:unhideWhenUsed/>
    <w:qFormat/>
    <w:rsid w:val="00690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2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nandezDiezJ\Documents\%7bD2AEC603-0BAC-3A45-A56D-63245E1700C9%7dtf16392114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{D2AEC603-0BAC-3A45-A56D-63245E1700C9}tf16392114.dotx</Template>
  <TotalTime>1</TotalTime>
  <Pages>2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Díez Javier</dc:creator>
  <cp:keywords/>
  <dc:description/>
  <cp:lastModifiedBy>Hernández Díez Javier</cp:lastModifiedBy>
  <cp:revision>2</cp:revision>
  <dcterms:created xsi:type="dcterms:W3CDTF">2018-06-13T15:49:00Z</dcterms:created>
  <dcterms:modified xsi:type="dcterms:W3CDTF">2018-06-13T15:49:00Z</dcterms:modified>
</cp:coreProperties>
</file>